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E1A" w:rsidRDefault="00952F63">
      <w:r>
        <w:rPr>
          <w:rFonts w:eastAsia="Times New Roman"/>
          <w:noProof/>
          <w:lang w:eastAsia="nl-NL"/>
        </w:rPr>
        <w:drawing>
          <wp:inline distT="0" distB="0" distL="0" distR="0">
            <wp:extent cx="7192432" cy="5394324"/>
            <wp:effectExtent l="3810" t="0" r="0" b="0"/>
            <wp:docPr id="1" name="Afbeelding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8842" cy="540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F63" w:rsidRDefault="00952F63" w:rsidP="00952F63">
      <w:pPr>
        <w:pStyle w:val="Normaalweb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1. Petra2. Karlien3. Stephanie4. Ilse5. Brigitte6. Nancy</w:t>
      </w:r>
    </w:p>
    <w:p w:rsidR="00952F63" w:rsidRDefault="00952F63" w:rsidP="00952F63">
      <w:pPr>
        <w:pStyle w:val="Normaalweb"/>
        <w:rPr>
          <w:rFonts w:ascii="Calibri" w:hAnsi="Calibri"/>
          <w:color w:val="000000"/>
        </w:rPr>
      </w:pPr>
    </w:p>
    <w:p w:rsidR="00952F63" w:rsidRDefault="00952F63" w:rsidP="00952F63">
      <w:pPr>
        <w:pStyle w:val="Normaalweb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7. Charlotte8. Godfried9. Simone10. Marian11. Wendy B.</w:t>
      </w:r>
    </w:p>
    <w:p w:rsidR="00952F63" w:rsidRDefault="00952F63" w:rsidP="00952F63">
      <w:pPr>
        <w:pStyle w:val="Normaalweb"/>
        <w:rPr>
          <w:rFonts w:ascii="Calibri" w:hAnsi="Calibri"/>
          <w:color w:val="000000"/>
        </w:rPr>
      </w:pPr>
    </w:p>
    <w:p w:rsidR="00952F63" w:rsidRDefault="00952F63" w:rsidP="00952F63">
      <w:pPr>
        <w:pStyle w:val="Normaalweb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12. Mirjam13. Marjolijn14. Michael15.Irma16. Bas</w:t>
      </w:r>
    </w:p>
    <w:p w:rsidR="00952F63" w:rsidRDefault="00952F63" w:rsidP="00952F63">
      <w:pPr>
        <w:pStyle w:val="Normaalweb"/>
        <w:rPr>
          <w:rFonts w:ascii="Calibri" w:hAnsi="Calibri"/>
          <w:color w:val="000000"/>
        </w:rPr>
      </w:pPr>
    </w:p>
    <w:p w:rsidR="00952F63" w:rsidRDefault="00952F63">
      <w:bookmarkStart w:id="0" w:name="_GoBack"/>
      <w:bookmarkEnd w:id="0"/>
    </w:p>
    <w:p w:rsidR="00952F63" w:rsidRDefault="00952F63">
      <w:r>
        <w:rPr>
          <w:rFonts w:eastAsia="Times New Roman"/>
          <w:noProof/>
          <w:lang w:eastAsia="nl-NL"/>
        </w:rPr>
        <w:lastRenderedPageBreak/>
        <w:drawing>
          <wp:inline distT="0" distB="0" distL="0" distR="0">
            <wp:extent cx="7194549" cy="5395912"/>
            <wp:effectExtent l="3810" t="0" r="0" b="0"/>
            <wp:docPr id="5" name="Afbeelding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4078" cy="540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F63" w:rsidRDefault="00952F63"/>
    <w:sectPr w:rsidR="00952F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F63"/>
    <w:rsid w:val="0022118D"/>
    <w:rsid w:val="0067694E"/>
    <w:rsid w:val="00952F63"/>
    <w:rsid w:val="009D3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52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52F63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semiHidden/>
    <w:unhideWhenUsed/>
    <w:rsid w:val="00952F63"/>
    <w:pPr>
      <w:spacing w:after="0" w:line="240" w:lineRule="auto"/>
    </w:pPr>
    <w:rPr>
      <w:rFonts w:ascii="Times New Roman" w:hAnsi="Times New Roman" w:cs="Times New Roman"/>
      <w:sz w:val="24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52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52F63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semiHidden/>
    <w:unhideWhenUsed/>
    <w:rsid w:val="00952F63"/>
    <w:pPr>
      <w:spacing w:after="0" w:line="240" w:lineRule="auto"/>
    </w:pPr>
    <w:rPr>
      <w:rFonts w:ascii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5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55D521A6-2AA1-4746-883F-58E2B3ECEBF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EB05818A-A5FE-4E37-950E-0F8ECA18DE8D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93E59D7.dotm</Template>
  <TotalTime>6</TotalTime>
  <Pages>2</Pages>
  <Words>26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Godfried Blaeke</dc:creator>
  <cp:lastModifiedBy>Godfried Blaeke</cp:lastModifiedBy>
  <cp:revision>1</cp:revision>
  <dcterms:created xsi:type="dcterms:W3CDTF">2016-10-14T15:25:00Z</dcterms:created>
  <dcterms:modified xsi:type="dcterms:W3CDTF">2016-10-14T15:31:00Z</dcterms:modified>
</cp:coreProperties>
</file>